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391" w:rsidRPr="00731EF3" w:rsidRDefault="006C0391" w:rsidP="00C37CAB">
      <w:pPr>
        <w:pStyle w:val="Default"/>
        <w:rPr>
          <w:b/>
          <w:bCs/>
        </w:rPr>
      </w:pPr>
    </w:p>
    <w:p w:rsidR="006C0391" w:rsidRPr="00731EF3" w:rsidRDefault="006C0391" w:rsidP="00AF2373">
      <w:pPr>
        <w:pStyle w:val="10"/>
        <w:shd w:val="clear" w:color="auto" w:fill="auto"/>
        <w:spacing w:before="0" w:line="240" w:lineRule="auto"/>
        <w:ind w:left="20"/>
        <w:rPr>
          <w:spacing w:val="0"/>
          <w:sz w:val="24"/>
          <w:szCs w:val="24"/>
        </w:rPr>
      </w:pPr>
      <w:r w:rsidRPr="00731EF3">
        <w:rPr>
          <w:spacing w:val="0"/>
          <w:sz w:val="24"/>
          <w:szCs w:val="24"/>
        </w:rPr>
        <w:t>ДОГОВОР</w:t>
      </w:r>
    </w:p>
    <w:p w:rsidR="006C0391" w:rsidRPr="00731EF3" w:rsidRDefault="006C0391" w:rsidP="00AF2373">
      <w:pPr>
        <w:pStyle w:val="20"/>
        <w:shd w:val="clear" w:color="auto" w:fill="auto"/>
        <w:spacing w:after="0" w:line="240" w:lineRule="auto"/>
        <w:ind w:left="20"/>
        <w:rPr>
          <w:spacing w:val="0"/>
          <w:sz w:val="24"/>
          <w:szCs w:val="24"/>
        </w:rPr>
      </w:pPr>
      <w:r w:rsidRPr="00731EF3">
        <w:rPr>
          <w:spacing w:val="0"/>
          <w:sz w:val="24"/>
          <w:szCs w:val="24"/>
        </w:rPr>
        <w:t>об оказании платных дополнительных образовательных услуг МБДОУ «Детский сад № 13 «Ивушка»  г.Нурлат РТ»</w:t>
      </w:r>
    </w:p>
    <w:p w:rsidR="006C0391" w:rsidRPr="00731EF3" w:rsidRDefault="006C0391" w:rsidP="00AF2373">
      <w:pPr>
        <w:pStyle w:val="3"/>
        <w:shd w:val="clear" w:color="auto" w:fill="auto"/>
        <w:tabs>
          <w:tab w:val="left" w:pos="5272"/>
          <w:tab w:val="left" w:leader="underscore" w:pos="5973"/>
          <w:tab w:val="left" w:leader="underscore" w:pos="7816"/>
        </w:tabs>
        <w:spacing w:line="240" w:lineRule="auto"/>
        <w:ind w:left="520"/>
        <w:jc w:val="left"/>
        <w:rPr>
          <w:spacing w:val="0"/>
          <w:sz w:val="24"/>
          <w:szCs w:val="24"/>
        </w:rPr>
      </w:pPr>
      <w:r w:rsidRPr="00731EF3">
        <w:rPr>
          <w:spacing w:val="0"/>
          <w:sz w:val="24"/>
          <w:szCs w:val="24"/>
        </w:rPr>
        <w:t>г. Нурлат</w:t>
      </w:r>
      <w:r w:rsidRPr="00731EF3">
        <w:rPr>
          <w:spacing w:val="0"/>
          <w:sz w:val="24"/>
          <w:szCs w:val="24"/>
        </w:rPr>
        <w:tab/>
        <w:t>«</w:t>
      </w:r>
      <w:r w:rsidRPr="00731EF3">
        <w:rPr>
          <w:spacing w:val="0"/>
          <w:sz w:val="24"/>
          <w:szCs w:val="24"/>
        </w:rPr>
        <w:tab/>
        <w:t>»</w:t>
      </w:r>
      <w:r w:rsidRPr="00731EF3">
        <w:rPr>
          <w:spacing w:val="0"/>
          <w:sz w:val="24"/>
          <w:szCs w:val="24"/>
        </w:rPr>
        <w:tab/>
      </w:r>
      <w:r w:rsidRPr="00731EF3">
        <w:rPr>
          <w:rStyle w:val="11"/>
          <w:spacing w:val="0"/>
          <w:sz w:val="24"/>
          <w:szCs w:val="24"/>
          <w:lang w:eastAsia="ru-RU"/>
        </w:rPr>
        <w:t>201</w:t>
      </w:r>
      <w:r>
        <w:rPr>
          <w:rStyle w:val="11"/>
          <w:spacing w:val="0"/>
          <w:sz w:val="24"/>
          <w:szCs w:val="24"/>
          <w:lang w:eastAsia="ru-RU"/>
        </w:rPr>
        <w:softHyphen/>
      </w:r>
      <w:r>
        <w:rPr>
          <w:rStyle w:val="11"/>
          <w:spacing w:val="0"/>
          <w:sz w:val="24"/>
          <w:szCs w:val="24"/>
          <w:lang w:eastAsia="ru-RU"/>
        </w:rPr>
        <w:softHyphen/>
      </w:r>
      <w:r>
        <w:rPr>
          <w:rStyle w:val="11"/>
          <w:spacing w:val="0"/>
          <w:sz w:val="24"/>
          <w:szCs w:val="24"/>
          <w:lang w:eastAsia="ru-RU"/>
        </w:rPr>
        <w:softHyphen/>
      </w:r>
      <w:r>
        <w:rPr>
          <w:rStyle w:val="11"/>
          <w:spacing w:val="0"/>
          <w:sz w:val="24"/>
          <w:szCs w:val="24"/>
          <w:lang w:eastAsia="ru-RU"/>
        </w:rPr>
        <w:softHyphen/>
        <w:t>____</w:t>
      </w:r>
      <w:r w:rsidRPr="00731EF3">
        <w:rPr>
          <w:rStyle w:val="11"/>
          <w:spacing w:val="0"/>
          <w:sz w:val="24"/>
          <w:szCs w:val="24"/>
          <w:lang w:eastAsia="ru-RU"/>
        </w:rPr>
        <w:t>г.</w:t>
      </w:r>
    </w:p>
    <w:p w:rsidR="006C0391" w:rsidRPr="00731EF3" w:rsidRDefault="006C0391" w:rsidP="00AF2373">
      <w:pPr>
        <w:pStyle w:val="3"/>
        <w:shd w:val="clear" w:color="auto" w:fill="auto"/>
        <w:spacing w:line="240" w:lineRule="auto"/>
        <w:ind w:left="20" w:right="20" w:firstLine="1120"/>
        <w:rPr>
          <w:spacing w:val="0"/>
          <w:sz w:val="24"/>
          <w:szCs w:val="24"/>
        </w:rPr>
      </w:pPr>
    </w:p>
    <w:p w:rsidR="006C0391" w:rsidRPr="00731EF3" w:rsidRDefault="006C0391" w:rsidP="00AF2373">
      <w:pPr>
        <w:pStyle w:val="3"/>
        <w:shd w:val="clear" w:color="auto" w:fill="auto"/>
        <w:spacing w:line="240" w:lineRule="auto"/>
        <w:ind w:left="20" w:right="20" w:firstLine="1120"/>
        <w:rPr>
          <w:spacing w:val="0"/>
          <w:sz w:val="24"/>
          <w:szCs w:val="24"/>
        </w:rPr>
      </w:pPr>
      <w:r w:rsidRPr="00731EF3">
        <w:rPr>
          <w:spacing w:val="0"/>
          <w:sz w:val="24"/>
          <w:szCs w:val="24"/>
        </w:rPr>
        <w:t xml:space="preserve">Муниципальное бюджетное  дошкольное образовательное учреждение «Детский сад № 13 «Ивушка» г.Нурлат РТ»   </w:t>
      </w:r>
      <w:r>
        <w:rPr>
          <w:spacing w:val="0"/>
          <w:sz w:val="24"/>
          <w:szCs w:val="24"/>
        </w:rPr>
        <w:t>(</w:t>
      </w:r>
      <w:r w:rsidRPr="00731EF3">
        <w:rPr>
          <w:spacing w:val="0"/>
          <w:sz w:val="24"/>
          <w:szCs w:val="24"/>
        </w:rPr>
        <w:t>далее именуемое Исполнитель</w:t>
      </w:r>
      <w:r>
        <w:rPr>
          <w:spacing w:val="0"/>
          <w:sz w:val="24"/>
          <w:szCs w:val="24"/>
        </w:rPr>
        <w:t>)</w:t>
      </w:r>
      <w:r w:rsidRPr="00731EF3">
        <w:rPr>
          <w:spacing w:val="0"/>
          <w:sz w:val="24"/>
          <w:szCs w:val="24"/>
        </w:rPr>
        <w:t>, на основании лицензии</w:t>
      </w:r>
      <w:r>
        <w:rPr>
          <w:spacing w:val="0"/>
          <w:sz w:val="24"/>
          <w:szCs w:val="24"/>
        </w:rPr>
        <w:t xml:space="preserve"> на право ведения образовательной деятельности № 6741, Серия 116 Л01 №0002587 от </w:t>
      </w:r>
      <w:smartTag w:uri="urn:schemas-microsoft-com:office:smarttags" w:element="date">
        <w:smartTagPr>
          <w:attr w:name="Year" w:val="2015"/>
          <w:attr w:name="Day" w:val="03"/>
          <w:attr w:name="Month" w:val="07"/>
          <w:attr w:name="ls" w:val="trans"/>
        </w:smartTagPr>
        <w:r>
          <w:rPr>
            <w:spacing w:val="0"/>
            <w:sz w:val="24"/>
            <w:szCs w:val="24"/>
          </w:rPr>
          <w:t>03.07.2015</w:t>
        </w:r>
      </w:smartTag>
      <w:r>
        <w:rPr>
          <w:spacing w:val="0"/>
          <w:sz w:val="24"/>
          <w:szCs w:val="24"/>
        </w:rPr>
        <w:t xml:space="preserve"> г</w:t>
      </w:r>
      <w:r w:rsidRPr="00731EF3">
        <w:rPr>
          <w:spacing w:val="0"/>
          <w:sz w:val="24"/>
          <w:szCs w:val="24"/>
        </w:rPr>
        <w:t>, вы</w:t>
      </w:r>
      <w:r>
        <w:rPr>
          <w:spacing w:val="0"/>
          <w:sz w:val="24"/>
          <w:szCs w:val="24"/>
        </w:rPr>
        <w:t xml:space="preserve">данной Министерством образования и науки Республики Татарстан, </w:t>
      </w:r>
      <w:r w:rsidRPr="00731EF3">
        <w:rPr>
          <w:spacing w:val="0"/>
          <w:sz w:val="24"/>
          <w:szCs w:val="24"/>
        </w:rPr>
        <w:t>в лице руководителя заведующего Абдуллиной Р. В., действующего на основании Устава Исполнителя, с одной стороны, и родителя, с другой стороны, далее именуемый Заказчик</w:t>
      </w:r>
    </w:p>
    <w:p w:rsidR="006C0391" w:rsidRPr="00731EF3" w:rsidRDefault="006C0391" w:rsidP="00AF2373">
      <w:pPr>
        <w:pStyle w:val="Default"/>
      </w:pPr>
      <w:r w:rsidRPr="00731EF3">
        <w:t xml:space="preserve">__________________________________________________________________________ </w:t>
      </w:r>
    </w:p>
    <w:p w:rsidR="006C0391" w:rsidRPr="00731EF3" w:rsidRDefault="006C0391" w:rsidP="00AF2373">
      <w:pPr>
        <w:pStyle w:val="Default"/>
        <w:jc w:val="center"/>
      </w:pPr>
      <w:r w:rsidRPr="00731EF3">
        <w:t>Ф.И.О. Заказчика</w:t>
      </w:r>
    </w:p>
    <w:p w:rsidR="006C0391" w:rsidRPr="00731EF3" w:rsidRDefault="006C0391" w:rsidP="00AF2373">
      <w:pPr>
        <w:pStyle w:val="Default"/>
      </w:pPr>
      <w:r w:rsidRPr="00731EF3">
        <w:t>ребенка______________________________________________________________________________________________________________________________________________</w:t>
      </w:r>
    </w:p>
    <w:p w:rsidR="006C0391" w:rsidRPr="00731EF3" w:rsidRDefault="006C0391" w:rsidP="00AF2373">
      <w:pPr>
        <w:pStyle w:val="Default"/>
        <w:jc w:val="center"/>
      </w:pPr>
      <w:r w:rsidRPr="00731EF3">
        <w:t>Ф.И.О. обучающегося, возрастная группа</w:t>
      </w:r>
    </w:p>
    <w:p w:rsidR="006C0391" w:rsidRPr="00731EF3" w:rsidRDefault="006C0391" w:rsidP="00AF2373">
      <w:pPr>
        <w:pStyle w:val="Default"/>
        <w:jc w:val="center"/>
      </w:pPr>
    </w:p>
    <w:p w:rsidR="006C0391" w:rsidRPr="00731EF3" w:rsidRDefault="006C0391" w:rsidP="00AF2373">
      <w:pPr>
        <w:pStyle w:val="Default"/>
      </w:pPr>
      <w:r w:rsidRPr="00731EF3">
        <w:t xml:space="preserve">заключили в соответствии с Гражданским кодексом, Законами РФ « Об образовании» и  « О защите прав потребителей», постановлением Правительства Российской Федерации от </w:t>
      </w:r>
      <w:smartTag w:uri="urn:schemas-microsoft-com:office:smarttags" w:element="metricconverter">
        <w:smartTagPr>
          <w:attr w:name="ProductID" w:val="423040 г"/>
        </w:smartTagPr>
        <w:smartTag w:uri="urn:schemas-microsoft-com:office:smarttags" w:element="date">
          <w:smartTagPr>
            <w:attr w:name="Year" w:val="2013"/>
            <w:attr w:name="Day" w:val="15"/>
            <w:attr w:name="Month" w:val="08"/>
            <w:attr w:name="ls" w:val="trans"/>
          </w:smartTagPr>
          <w:r w:rsidRPr="00731EF3">
            <w:t>15.08.2013.</w:t>
          </w:r>
        </w:smartTag>
      </w:smartTag>
      <w:r w:rsidRPr="00731EF3">
        <w:t xml:space="preserve"> </w:t>
      </w:r>
    </w:p>
    <w:p w:rsidR="006C0391" w:rsidRPr="00731EF3" w:rsidRDefault="006C0391" w:rsidP="00AF2373">
      <w:pPr>
        <w:pStyle w:val="Default"/>
        <w:rPr>
          <w:b/>
          <w:bCs/>
        </w:rPr>
      </w:pPr>
      <w:r w:rsidRPr="00731EF3">
        <w:t>№ 706 «Об утверждении Правил оказания платных образовательных услуг»,</w:t>
      </w:r>
      <w:r>
        <w:t xml:space="preserve"> </w:t>
      </w:r>
      <w:r w:rsidRPr="00731EF3">
        <w:t xml:space="preserve"> Положением о дополнительных платных образовательных услугах МБДОУ «Детский сад № 13 «Ивушка» г.Нурлат РТ», настоящий договор о нижеследующем:</w:t>
      </w:r>
    </w:p>
    <w:p w:rsidR="006C0391" w:rsidRPr="00731EF3" w:rsidRDefault="006C0391" w:rsidP="00C37CAB">
      <w:pPr>
        <w:pStyle w:val="Default"/>
        <w:rPr>
          <w:b/>
          <w:bCs/>
        </w:rPr>
      </w:pPr>
    </w:p>
    <w:p w:rsidR="006C0391" w:rsidRPr="00731EF3" w:rsidRDefault="006C0391" w:rsidP="00C37CAB">
      <w:pPr>
        <w:pStyle w:val="Default"/>
      </w:pPr>
      <w:r w:rsidRPr="00731EF3">
        <w:rPr>
          <w:b/>
          <w:bCs/>
        </w:rPr>
        <w:t xml:space="preserve">1. Предмет договора </w:t>
      </w:r>
    </w:p>
    <w:p w:rsidR="006C0391" w:rsidRPr="00731EF3" w:rsidRDefault="006C0391" w:rsidP="00C37CAB">
      <w:pPr>
        <w:pStyle w:val="Default"/>
      </w:pPr>
      <w:r w:rsidRPr="00731EF3">
        <w:t xml:space="preserve">1.1. Исполнитель предоставляет, а Заказчик оплачивает платные дополнительные образовательные услуги: _______________________________________________________________________________________________ </w:t>
      </w:r>
    </w:p>
    <w:p w:rsidR="006C0391" w:rsidRPr="00731EF3" w:rsidRDefault="006C0391" w:rsidP="00C37CAB">
      <w:pPr>
        <w:pStyle w:val="Default"/>
        <w:rPr>
          <w:b/>
          <w:bCs/>
        </w:rPr>
      </w:pPr>
      <w:r w:rsidRPr="00731EF3">
        <w:t>Наименование кружка</w:t>
      </w:r>
    </w:p>
    <w:p w:rsidR="006C0391" w:rsidRPr="00731EF3" w:rsidRDefault="006C0391" w:rsidP="002209E1">
      <w:pPr>
        <w:pStyle w:val="Default"/>
      </w:pPr>
      <w:r w:rsidRPr="00731EF3">
        <w:rPr>
          <w:b/>
          <w:bCs/>
        </w:rPr>
        <w:t xml:space="preserve">Обязанности исполнителя. </w:t>
      </w:r>
    </w:p>
    <w:p w:rsidR="006C0391" w:rsidRPr="00731EF3" w:rsidRDefault="006C0391" w:rsidP="002209E1">
      <w:pPr>
        <w:pStyle w:val="Default"/>
      </w:pPr>
      <w:r w:rsidRPr="00731EF3">
        <w:t xml:space="preserve">2.1. Организовать и обеспечить надлежащее исполнение услуг, предусмотренных п.1. настоящего договора. Платные дополнительные образовательные услуги оказываются в соответствии с графиком и расписанием, разрабатываемым исполнителем. </w:t>
      </w:r>
    </w:p>
    <w:p w:rsidR="006C0391" w:rsidRPr="00731EF3" w:rsidRDefault="006C0391" w:rsidP="002209E1">
      <w:pPr>
        <w:pStyle w:val="Default"/>
      </w:pPr>
      <w:r w:rsidRPr="00731EF3">
        <w:t xml:space="preserve">2.2. Обеспечить для проведения занятий помещения, соответствующие санитарно-гигиеническим требованиям, а также оснащение, соответствующее нормам и правилам, предъявляемым к образовательному процессу. </w:t>
      </w:r>
    </w:p>
    <w:p w:rsidR="006C0391" w:rsidRPr="00731EF3" w:rsidRDefault="006C0391" w:rsidP="002209E1">
      <w:pPr>
        <w:pStyle w:val="Default"/>
      </w:pPr>
      <w:r w:rsidRPr="00731EF3">
        <w:t xml:space="preserve">2.3. Во время оказания дополнительных образовательных услуг проявлять уважение к личности ребенка, оберегать его от всех форм физического и психологического насилия, обеспечить условия укрепления нравственного, эмоционального благополучия с учетом его индивидуальных особенностей. </w:t>
      </w:r>
    </w:p>
    <w:p w:rsidR="006C0391" w:rsidRPr="00731EF3" w:rsidRDefault="006C0391" w:rsidP="002209E1">
      <w:pPr>
        <w:pStyle w:val="Default"/>
      </w:pPr>
      <w:r w:rsidRPr="00731EF3">
        <w:t xml:space="preserve">2.4. Сохранить место за ребенком в случае его болезни, лечении, карантина, отпуска родителей, каникул и в других пропусках по уважительным причинам. </w:t>
      </w:r>
    </w:p>
    <w:p w:rsidR="006C0391" w:rsidRPr="00731EF3" w:rsidRDefault="006C0391" w:rsidP="002209E1">
      <w:pPr>
        <w:pStyle w:val="Default"/>
      </w:pPr>
      <w:r w:rsidRPr="00731EF3">
        <w:t xml:space="preserve">2.5. Уведомить Заказчика о нецелесообразности оказания ребенку образовательных услуг в объеме, предусмотренном разделом 1 настоящего договора, в следствии его индивидуальных особенностей, делающими невозможными или педагогически нецелесообразным оказание данных услуг. </w:t>
      </w:r>
    </w:p>
    <w:p w:rsidR="006C0391" w:rsidRPr="00731EF3" w:rsidRDefault="006C0391" w:rsidP="002209E1">
      <w:pPr>
        <w:pStyle w:val="Default"/>
      </w:pPr>
      <w:r w:rsidRPr="00731EF3">
        <w:rPr>
          <w:b/>
          <w:bCs/>
        </w:rPr>
        <w:t xml:space="preserve">3. Обязанности Заказчика. </w:t>
      </w:r>
    </w:p>
    <w:p w:rsidR="006C0391" w:rsidRPr="00731EF3" w:rsidRDefault="006C0391" w:rsidP="002209E1">
      <w:pPr>
        <w:pStyle w:val="Default"/>
      </w:pPr>
      <w:r w:rsidRPr="00731EF3">
        <w:t xml:space="preserve">3.1. Своевременно вносить плату за предоставленные услуги, указанные в разделе 1 настоящего договора. </w:t>
      </w:r>
    </w:p>
    <w:p w:rsidR="006C0391" w:rsidRPr="00731EF3" w:rsidRDefault="006C0391" w:rsidP="002209E1">
      <w:pPr>
        <w:pStyle w:val="Default"/>
      </w:pPr>
      <w:r w:rsidRPr="00731EF3">
        <w:t xml:space="preserve">3.2. Незамедлительно сообщать Исполнителю об изменении контактного телефона, места жительства., болезни ребенка. </w:t>
      </w:r>
    </w:p>
    <w:p w:rsidR="006C0391" w:rsidRPr="00731EF3" w:rsidRDefault="006C0391" w:rsidP="002209E1">
      <w:pPr>
        <w:pStyle w:val="Default"/>
      </w:pPr>
      <w:r w:rsidRPr="00731EF3">
        <w:t xml:space="preserve">3.3. Обеспечить ребенка за свой счет предметами, необходимыми для надлежащего исполнения Исполнителем обязательств по оказанию дополнительных образовательных услуг. </w:t>
      </w:r>
    </w:p>
    <w:p w:rsidR="006C0391" w:rsidRPr="00731EF3" w:rsidRDefault="006C0391" w:rsidP="002209E1">
      <w:pPr>
        <w:pStyle w:val="Default"/>
      </w:pPr>
      <w:r w:rsidRPr="00731EF3">
        <w:rPr>
          <w:b/>
          <w:bCs/>
        </w:rPr>
        <w:t xml:space="preserve">4. Права Исполнителя и Заказчика. </w:t>
      </w:r>
    </w:p>
    <w:p w:rsidR="006C0391" w:rsidRPr="00731EF3" w:rsidRDefault="006C0391" w:rsidP="002209E1">
      <w:pPr>
        <w:pStyle w:val="Default"/>
      </w:pPr>
      <w:r w:rsidRPr="00731EF3">
        <w:t xml:space="preserve">4.1. Исполнитель вправе: отказать Заказчику и ребенку в заключении договора на новый срок по истечении действия настоящего договора, если Заказчик и (или) ребенок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6C0391" w:rsidRPr="00731EF3" w:rsidRDefault="006C0391" w:rsidP="00C37CAB">
      <w:pPr>
        <w:pStyle w:val="Default"/>
      </w:pPr>
      <w:r w:rsidRPr="00731EF3">
        <w:t xml:space="preserve">4.2. Заказчик вправе: обращаться к работникам Исполнителя по всем вопросам деятельности образовательного учреждения; пользоваться имуществом Исполнителя, необходимым для обеспечения образовательного процесса. </w:t>
      </w:r>
    </w:p>
    <w:p w:rsidR="006C0391" w:rsidRPr="00731EF3" w:rsidRDefault="006C0391" w:rsidP="00C37CAB">
      <w:pPr>
        <w:pStyle w:val="Default"/>
      </w:pPr>
      <w:r w:rsidRPr="00731EF3">
        <w:rPr>
          <w:b/>
          <w:bCs/>
        </w:rPr>
        <w:t xml:space="preserve">5. Ответственность Исполнителя и Заказчика </w:t>
      </w:r>
    </w:p>
    <w:p w:rsidR="006C0391" w:rsidRPr="00731EF3" w:rsidRDefault="006C0391" w:rsidP="00C37CAB">
      <w:pPr>
        <w:pStyle w:val="Default"/>
      </w:pPr>
      <w:r w:rsidRPr="00731EF3">
        <w:t xml:space="preserve">5.1. По инициативе Исполнителя договор может быть расторгнут в одностороннем порядке в следующем случае: </w:t>
      </w:r>
    </w:p>
    <w:p w:rsidR="006C0391" w:rsidRPr="00731EF3" w:rsidRDefault="006C0391" w:rsidP="00C37CAB">
      <w:pPr>
        <w:pStyle w:val="Default"/>
      </w:pPr>
      <w:r w:rsidRPr="00731EF3">
        <w:t xml:space="preserve">а) просрочка оплаты стоимости платных образовательных услуг; </w:t>
      </w:r>
    </w:p>
    <w:p w:rsidR="006C0391" w:rsidRPr="00731EF3" w:rsidRDefault="006C0391" w:rsidP="00C37CAB">
      <w:pPr>
        <w:pStyle w:val="Default"/>
      </w:pPr>
      <w:r w:rsidRPr="00731EF3">
        <w:t xml:space="preserve">б) невозможность исполнения обязательств по оказанию платных образовательных услуг вследствие действий (бездействий) обучающегося </w:t>
      </w:r>
    </w:p>
    <w:p w:rsidR="006C0391" w:rsidRPr="00731EF3" w:rsidRDefault="006C0391" w:rsidP="00C37CAB">
      <w:pPr>
        <w:pStyle w:val="Default"/>
      </w:pPr>
      <w:r w:rsidRPr="00731EF3">
        <w:t xml:space="preserve">5.2. Условия, </w:t>
      </w:r>
      <w:bookmarkStart w:id="0" w:name="_GoBack"/>
      <w:bookmarkEnd w:id="0"/>
      <w:r w:rsidRPr="00731EF3">
        <w:t xml:space="preserve">на которых заключен настоящий договор, могут быть изменены либо по соглашению сторон, либо в соответствии с действующим законодательством РФ. </w:t>
      </w:r>
    </w:p>
    <w:p w:rsidR="006C0391" w:rsidRPr="00731EF3" w:rsidRDefault="006C0391" w:rsidP="00C37CAB">
      <w:pPr>
        <w:pStyle w:val="Default"/>
      </w:pPr>
      <w:r w:rsidRPr="00731EF3">
        <w:t xml:space="preserve">5.3. Заказчик вправе в любое время расторгнуть договор при условии оплаты Исполнителю фактически предоставленных образовательных услуг оказанных до момента отказа. </w:t>
      </w:r>
    </w:p>
    <w:p w:rsidR="006C0391" w:rsidRPr="00731EF3" w:rsidRDefault="006C0391" w:rsidP="00C37CAB">
      <w:pPr>
        <w:pStyle w:val="Default"/>
      </w:pPr>
      <w:r w:rsidRPr="00731EF3">
        <w:rPr>
          <w:b/>
          <w:bCs/>
        </w:rPr>
        <w:t xml:space="preserve">6. Оплата услуг. </w:t>
      </w:r>
    </w:p>
    <w:p w:rsidR="006C0391" w:rsidRPr="00731EF3" w:rsidRDefault="006C0391" w:rsidP="00C37CAB">
      <w:pPr>
        <w:pStyle w:val="Default"/>
      </w:pPr>
      <w:r w:rsidRPr="00731EF3">
        <w:t xml:space="preserve">6.1. Заказчик ежемесячно оплачивает услуги указанные в п.1. настоящего договора, в сумме ____________руб. </w:t>
      </w:r>
    </w:p>
    <w:p w:rsidR="006C0391" w:rsidRPr="00731EF3" w:rsidRDefault="006C0391" w:rsidP="00C37CAB">
      <w:pPr>
        <w:pStyle w:val="Default"/>
      </w:pPr>
      <w:r w:rsidRPr="00731EF3">
        <w:t xml:space="preserve">из расчета количества посещенных занятий в месяц, на основании табеля учета посещаемости детей. </w:t>
      </w:r>
    </w:p>
    <w:p w:rsidR="006C0391" w:rsidRPr="00731EF3" w:rsidRDefault="006C0391" w:rsidP="00C37CAB">
      <w:pPr>
        <w:pStyle w:val="Default"/>
      </w:pPr>
      <w:r w:rsidRPr="00731EF3">
        <w:t xml:space="preserve">6.2. Оплата производится до 15 числа следующего месяца в безналичной форме на счет Исполнителя. </w:t>
      </w:r>
    </w:p>
    <w:p w:rsidR="006C0391" w:rsidRPr="00731EF3" w:rsidRDefault="006C0391" w:rsidP="00C37CAB">
      <w:pPr>
        <w:pStyle w:val="Default"/>
      </w:pPr>
      <w:r w:rsidRPr="00731EF3">
        <w:rPr>
          <w:b/>
          <w:bCs/>
        </w:rPr>
        <w:t xml:space="preserve">7. Срок действия договора </w:t>
      </w:r>
    </w:p>
    <w:p w:rsidR="006C0391" w:rsidRPr="00731EF3" w:rsidRDefault="006C0391" w:rsidP="00C37CAB">
      <w:pPr>
        <w:pStyle w:val="Default"/>
      </w:pPr>
      <w:r w:rsidRPr="00731EF3">
        <w:t>7.1. Срок действия настоящего договора с  ___  ___________ 20___ г. по___________</w:t>
      </w:r>
    </w:p>
    <w:p w:rsidR="006C0391" w:rsidRPr="00731EF3" w:rsidRDefault="006C0391" w:rsidP="00C37CAB">
      <w:pPr>
        <w:pStyle w:val="Default"/>
      </w:pPr>
      <w:r w:rsidRPr="00731EF3">
        <w:rPr>
          <w:b/>
          <w:bCs/>
        </w:rPr>
        <w:t xml:space="preserve"> Заключительная часть </w:t>
      </w:r>
    </w:p>
    <w:p w:rsidR="006C0391" w:rsidRPr="00731EF3" w:rsidRDefault="006C0391" w:rsidP="00C37CAB">
      <w:pPr>
        <w:pStyle w:val="Default"/>
      </w:pPr>
      <w:r w:rsidRPr="00731EF3">
        <w:t xml:space="preserve">8.1. Договор составлен в двух экземплярах, имеющих одинаковую юридическую силу, по экземпляру для каждой из сторон. </w:t>
      </w:r>
    </w:p>
    <w:p w:rsidR="006C0391" w:rsidRPr="00731EF3" w:rsidRDefault="006C0391" w:rsidP="00C37CAB">
      <w:pPr>
        <w:pStyle w:val="Default"/>
      </w:pPr>
      <w:r w:rsidRPr="00731EF3">
        <w:rPr>
          <w:b/>
          <w:bCs/>
        </w:rPr>
        <w:t xml:space="preserve">9. Подписи сторон </w:t>
      </w:r>
    </w:p>
    <w:p w:rsidR="006C0391" w:rsidRPr="00731EF3" w:rsidRDefault="006C0391" w:rsidP="002209E1">
      <w:pPr>
        <w:pStyle w:val="Default"/>
      </w:pPr>
    </w:p>
    <w:p w:rsidR="006C0391" w:rsidRPr="00731EF3" w:rsidRDefault="006C0391" w:rsidP="00C37CAB">
      <w:pPr>
        <w:pStyle w:val="Default"/>
      </w:pPr>
      <w:r w:rsidRPr="00731EF3">
        <w:t xml:space="preserve">Исполнитель </w:t>
      </w:r>
      <w:r w:rsidRPr="00731EF3">
        <w:tab/>
      </w:r>
      <w:r w:rsidRPr="00731EF3">
        <w:tab/>
      </w:r>
      <w:r w:rsidRPr="00731EF3">
        <w:tab/>
      </w:r>
      <w:r w:rsidRPr="00731EF3">
        <w:tab/>
      </w:r>
      <w:r w:rsidRPr="00731EF3">
        <w:tab/>
      </w:r>
      <w:r w:rsidRPr="00731EF3">
        <w:tab/>
      </w:r>
      <w:r w:rsidRPr="00731EF3">
        <w:tab/>
        <w:t>Заказчик</w:t>
      </w:r>
    </w:p>
    <w:p w:rsidR="006C0391" w:rsidRPr="00731EF3" w:rsidRDefault="006C0391" w:rsidP="00C37CAB">
      <w:pPr>
        <w:pStyle w:val="Defaul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4"/>
        <w:gridCol w:w="5631"/>
      </w:tblGrid>
      <w:tr w:rsidR="006C0391" w:rsidRPr="00731EF3" w:rsidTr="00731EF3">
        <w:trPr>
          <w:trHeight w:val="3171"/>
        </w:trPr>
        <w:tc>
          <w:tcPr>
            <w:tcW w:w="4824" w:type="dxa"/>
          </w:tcPr>
          <w:p w:rsidR="006C0391" w:rsidRPr="00731EF3" w:rsidRDefault="006C0391">
            <w:pPr>
              <w:pStyle w:val="Default"/>
            </w:pPr>
            <w:r w:rsidRPr="00731EF3">
              <w:t xml:space="preserve">МБДОУ «Детский сад №13 «Ивушка»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 г.Нурлат РТ»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Адрес </w:t>
            </w:r>
            <w:smartTag w:uri="urn:schemas-microsoft-com:office:smarttags" w:element="metricconverter">
              <w:smartTagPr>
                <w:attr w:name="ProductID" w:val="423040 г"/>
              </w:smartTagPr>
              <w:r w:rsidRPr="00731EF3">
                <w:t>423040 г</w:t>
              </w:r>
            </w:smartTag>
            <w:r w:rsidRPr="00731EF3">
              <w:t xml:space="preserve">. Нурлат ул.Молодежная,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дом 8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Телефон: 2-17-71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ИНН – 1632004932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КПП- 163201001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БИК 049205001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р/с 40701810692053000032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в ОАО АК БАРС БАНК </w:t>
            </w:r>
          </w:p>
          <w:p w:rsidR="006C0391" w:rsidRPr="00731EF3" w:rsidRDefault="006C0391">
            <w:pPr>
              <w:pStyle w:val="Default"/>
            </w:pPr>
            <w:r>
              <w:t>ЛБГ 33900173 ДОУ «Ивушк</w:t>
            </w:r>
            <w:r w:rsidRPr="00731EF3">
              <w:t>»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К/С 30101810000000000805 </w:t>
            </w:r>
          </w:p>
          <w:p w:rsidR="006C0391" w:rsidRPr="00731EF3" w:rsidRDefault="006C0391" w:rsidP="00AF2373">
            <w:pPr>
              <w:pStyle w:val="Default"/>
            </w:pPr>
            <w:r w:rsidRPr="00731EF3">
              <w:t xml:space="preserve">Заведующий: _________ /Р. В. Абдуллина/ </w:t>
            </w:r>
          </w:p>
        </w:tc>
        <w:tc>
          <w:tcPr>
            <w:tcW w:w="5631" w:type="dxa"/>
          </w:tcPr>
          <w:p w:rsidR="006C0391" w:rsidRPr="00731EF3" w:rsidRDefault="006C0391">
            <w:pPr>
              <w:pStyle w:val="Default"/>
            </w:pPr>
            <w:r w:rsidRPr="00731EF3">
              <w:t xml:space="preserve">Ф.И.О._________________________________________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_______________________________________________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Адрес проживания:______________________________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_______________________________________________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______________________________________________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телефон _______________________________________ </w:t>
            </w:r>
          </w:p>
          <w:p w:rsidR="006C0391" w:rsidRDefault="006C0391">
            <w:pPr>
              <w:pStyle w:val="Default"/>
            </w:pPr>
            <w:r w:rsidRPr="00731EF3">
              <w:t>Паспорт серия</w:t>
            </w:r>
            <w:r>
              <w:t xml:space="preserve">     _____</w:t>
            </w:r>
            <w:r w:rsidRPr="00731EF3">
              <w:t>_____________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№ 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выдан ________________________________________ </w:t>
            </w:r>
          </w:p>
          <w:p w:rsidR="006C0391" w:rsidRPr="00731EF3" w:rsidRDefault="006C0391">
            <w:pPr>
              <w:pStyle w:val="Default"/>
            </w:pPr>
            <w:r w:rsidRPr="00731EF3">
              <w:t xml:space="preserve">дата_______________________________________ </w:t>
            </w:r>
          </w:p>
        </w:tc>
      </w:tr>
    </w:tbl>
    <w:p w:rsidR="006C0391" w:rsidRPr="00731EF3" w:rsidRDefault="006C0391" w:rsidP="002209E1">
      <w:pPr>
        <w:pStyle w:val="Default"/>
      </w:pPr>
    </w:p>
    <w:sectPr w:rsidR="006C0391" w:rsidRPr="00731EF3" w:rsidSect="00CB5DCB">
      <w:pgSz w:w="11909" w:h="16838"/>
      <w:pgMar w:top="568" w:right="710" w:bottom="426" w:left="70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391" w:rsidRDefault="006C0391" w:rsidP="00061D25">
      <w:r>
        <w:separator/>
      </w:r>
    </w:p>
  </w:endnote>
  <w:endnote w:type="continuationSeparator" w:id="1">
    <w:p w:rsidR="006C0391" w:rsidRDefault="006C0391" w:rsidP="00061D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391" w:rsidRDefault="006C0391"/>
  </w:footnote>
  <w:footnote w:type="continuationSeparator" w:id="1">
    <w:p w:rsidR="006C0391" w:rsidRDefault="006C039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351C"/>
    <w:multiLevelType w:val="multilevel"/>
    <w:tmpl w:val="83CA4A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0481113"/>
    <w:multiLevelType w:val="multilevel"/>
    <w:tmpl w:val="5FACCBD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4F0B1ED8"/>
    <w:multiLevelType w:val="multilevel"/>
    <w:tmpl w:val="F1E0CE6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5A6C39AD"/>
    <w:multiLevelType w:val="multilevel"/>
    <w:tmpl w:val="A56A576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7B95627C"/>
    <w:multiLevelType w:val="multilevel"/>
    <w:tmpl w:val="D60873F8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1D25"/>
    <w:rsid w:val="00017943"/>
    <w:rsid w:val="00061D25"/>
    <w:rsid w:val="002209E1"/>
    <w:rsid w:val="004C16B9"/>
    <w:rsid w:val="0053105A"/>
    <w:rsid w:val="00560C9A"/>
    <w:rsid w:val="006C0391"/>
    <w:rsid w:val="00731EF3"/>
    <w:rsid w:val="00827460"/>
    <w:rsid w:val="00887C4F"/>
    <w:rsid w:val="00897F82"/>
    <w:rsid w:val="00910626"/>
    <w:rsid w:val="00921E8D"/>
    <w:rsid w:val="00AF2373"/>
    <w:rsid w:val="00B33AA7"/>
    <w:rsid w:val="00BE3864"/>
    <w:rsid w:val="00C37CAB"/>
    <w:rsid w:val="00C47BB8"/>
    <w:rsid w:val="00C73A05"/>
    <w:rsid w:val="00CB5DCB"/>
    <w:rsid w:val="00D146BA"/>
    <w:rsid w:val="00DF7043"/>
    <w:rsid w:val="00E139E6"/>
    <w:rsid w:val="00E503E2"/>
    <w:rsid w:val="00E50BC8"/>
    <w:rsid w:val="00FE4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date"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D25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61D25"/>
    <w:rPr>
      <w:rFonts w:cs="Times New Roman"/>
      <w:color w:val="0066CC"/>
      <w:u w:val="single"/>
    </w:rPr>
  </w:style>
  <w:style w:type="character" w:customStyle="1" w:styleId="a">
    <w:name w:val="Основной текст_"/>
    <w:basedOn w:val="DefaultParagraphFont"/>
    <w:link w:val="3"/>
    <w:uiPriority w:val="99"/>
    <w:locked/>
    <w:rsid w:val="00061D25"/>
    <w:rPr>
      <w:rFonts w:ascii="Times New Roman" w:hAnsi="Times New Roman" w:cs="Times New Roman"/>
      <w:sz w:val="18"/>
      <w:szCs w:val="18"/>
      <w:u w:val="none"/>
    </w:rPr>
  </w:style>
  <w:style w:type="character" w:customStyle="1" w:styleId="1">
    <w:name w:val="Заголовок №1_"/>
    <w:basedOn w:val="DefaultParagraphFont"/>
    <w:link w:val="10"/>
    <w:uiPriority w:val="99"/>
    <w:locked/>
    <w:rsid w:val="00061D25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2">
    <w:name w:val="Основной текст (2)_"/>
    <w:basedOn w:val="DefaultParagraphFont"/>
    <w:link w:val="20"/>
    <w:uiPriority w:val="99"/>
    <w:locked/>
    <w:rsid w:val="00061D25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11">
    <w:name w:val="Основной текст1"/>
    <w:basedOn w:val="a"/>
    <w:uiPriority w:val="99"/>
    <w:rsid w:val="00061D25"/>
    <w:rPr>
      <w:color w:val="000000"/>
      <w:w w:val="100"/>
      <w:position w:val="0"/>
      <w:u w:val="single"/>
      <w:lang w:val="ru-RU"/>
    </w:rPr>
  </w:style>
  <w:style w:type="character" w:customStyle="1" w:styleId="21">
    <w:name w:val="Основной текст2"/>
    <w:basedOn w:val="a"/>
    <w:uiPriority w:val="99"/>
    <w:rsid w:val="00061D25"/>
    <w:rPr>
      <w:color w:val="000000"/>
      <w:w w:val="100"/>
      <w:position w:val="0"/>
      <w:lang w:val="ru-RU"/>
    </w:rPr>
  </w:style>
  <w:style w:type="paragraph" w:customStyle="1" w:styleId="3">
    <w:name w:val="Основной текст3"/>
    <w:basedOn w:val="Normal"/>
    <w:link w:val="a"/>
    <w:uiPriority w:val="99"/>
    <w:rsid w:val="00061D25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spacing w:val="-1"/>
      <w:sz w:val="18"/>
      <w:szCs w:val="18"/>
    </w:rPr>
  </w:style>
  <w:style w:type="paragraph" w:customStyle="1" w:styleId="10">
    <w:name w:val="Заголовок №1"/>
    <w:basedOn w:val="Normal"/>
    <w:link w:val="1"/>
    <w:uiPriority w:val="99"/>
    <w:rsid w:val="00061D25"/>
    <w:pPr>
      <w:shd w:val="clear" w:color="auto" w:fill="FFFFFF"/>
      <w:spacing w:before="300" w:line="226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-1"/>
      <w:sz w:val="18"/>
      <w:szCs w:val="18"/>
    </w:rPr>
  </w:style>
  <w:style w:type="paragraph" w:customStyle="1" w:styleId="20">
    <w:name w:val="Основной текст (2)"/>
    <w:basedOn w:val="Normal"/>
    <w:link w:val="2"/>
    <w:uiPriority w:val="99"/>
    <w:rsid w:val="00061D25"/>
    <w:pPr>
      <w:shd w:val="clear" w:color="auto" w:fill="FFFFFF"/>
      <w:spacing w:after="240" w:line="226" w:lineRule="exact"/>
      <w:jc w:val="center"/>
    </w:pPr>
    <w:rPr>
      <w:rFonts w:ascii="Times New Roman" w:eastAsia="Times New Roman" w:hAnsi="Times New Roman" w:cs="Times New Roman"/>
      <w:b/>
      <w:bCs/>
      <w:spacing w:val="-1"/>
      <w:sz w:val="18"/>
      <w:szCs w:val="18"/>
    </w:rPr>
  </w:style>
  <w:style w:type="paragraph" w:customStyle="1" w:styleId="Default">
    <w:name w:val="Default"/>
    <w:uiPriority w:val="99"/>
    <w:rsid w:val="002209E1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2</Pages>
  <Words>857</Words>
  <Characters>4888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Ивушка</dc:creator>
  <cp:keywords/>
  <dc:description/>
  <cp:lastModifiedBy>Пользователь</cp:lastModifiedBy>
  <cp:revision>7</cp:revision>
  <cp:lastPrinted>2002-12-31T21:08:00Z</cp:lastPrinted>
  <dcterms:created xsi:type="dcterms:W3CDTF">2015-09-15T09:05:00Z</dcterms:created>
  <dcterms:modified xsi:type="dcterms:W3CDTF">2002-12-31T21:09:00Z</dcterms:modified>
</cp:coreProperties>
</file>